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1444C0CB" w:rsidR="00307EBB" w:rsidRPr="003B1F9F" w:rsidRDefault="00307EBB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r</w:t>
            </w:r>
            <w:r w:rsidR="003B1F9F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adionicu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4331009B" w:rsidR="00307EBB" w:rsidRPr="003B1F9F" w:rsidRDefault="00AB23EE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Okvirni sporazum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0317EA14" w:rsidR="00307EBB" w:rsidRPr="006E2259" w:rsidRDefault="00D357B4" w:rsidP="00E71991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27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april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58C78F47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346A4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0624FF24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E71991">
              <w:rPr>
                <w:rFonts w:ascii="Cambria" w:hAnsi="Cambria" w:cs="Arial"/>
                <w:color w:val="808080"/>
                <w:sz w:val="22"/>
                <w:szCs w:val="22"/>
              </w:rPr>
              <w:t>25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357B4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4031A1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C06F8F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D405" w14:textId="77777777" w:rsidR="00C06F8F" w:rsidRDefault="00C06F8F" w:rsidP="00055B8A">
      <w:pPr>
        <w:spacing w:after="0" w:line="240" w:lineRule="auto"/>
      </w:pPr>
      <w:r>
        <w:separator/>
      </w:r>
    </w:p>
  </w:endnote>
  <w:endnote w:type="continuationSeparator" w:id="0">
    <w:p w14:paraId="5EB16614" w14:textId="77777777" w:rsidR="00C06F8F" w:rsidRDefault="00C06F8F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D8C4" w14:textId="77777777" w:rsidR="00C06F8F" w:rsidRDefault="00C06F8F" w:rsidP="00055B8A">
      <w:pPr>
        <w:spacing w:after="0" w:line="240" w:lineRule="auto"/>
      </w:pPr>
      <w:r>
        <w:separator/>
      </w:r>
    </w:p>
  </w:footnote>
  <w:footnote w:type="continuationSeparator" w:id="0">
    <w:p w14:paraId="2B470F29" w14:textId="77777777" w:rsidR="00C06F8F" w:rsidRDefault="00C06F8F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4381"/>
    <w:rsid w:val="000A65B5"/>
    <w:rsid w:val="000B5AAD"/>
    <w:rsid w:val="000C0B89"/>
    <w:rsid w:val="00111963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514D"/>
    <w:rsid w:val="002A6360"/>
    <w:rsid w:val="002B214C"/>
    <w:rsid w:val="00306832"/>
    <w:rsid w:val="00307EBB"/>
    <w:rsid w:val="00346A48"/>
    <w:rsid w:val="003B1F9F"/>
    <w:rsid w:val="003B61BE"/>
    <w:rsid w:val="003C6029"/>
    <w:rsid w:val="003D6265"/>
    <w:rsid w:val="003D7EFC"/>
    <w:rsid w:val="004031A1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44C94"/>
    <w:rsid w:val="0057195A"/>
    <w:rsid w:val="005A37F4"/>
    <w:rsid w:val="005C434E"/>
    <w:rsid w:val="005E6904"/>
    <w:rsid w:val="0060132D"/>
    <w:rsid w:val="0061039E"/>
    <w:rsid w:val="006121E7"/>
    <w:rsid w:val="0064321B"/>
    <w:rsid w:val="00652A77"/>
    <w:rsid w:val="00654CC0"/>
    <w:rsid w:val="006618D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95D93"/>
    <w:rsid w:val="007B68F6"/>
    <w:rsid w:val="007E354A"/>
    <w:rsid w:val="00822CC2"/>
    <w:rsid w:val="00827A0D"/>
    <w:rsid w:val="00832A88"/>
    <w:rsid w:val="008556CE"/>
    <w:rsid w:val="00864E52"/>
    <w:rsid w:val="00896367"/>
    <w:rsid w:val="008E24FA"/>
    <w:rsid w:val="00956314"/>
    <w:rsid w:val="009616AA"/>
    <w:rsid w:val="009C0E9C"/>
    <w:rsid w:val="00A65B21"/>
    <w:rsid w:val="00A70A36"/>
    <w:rsid w:val="00A75EEF"/>
    <w:rsid w:val="00AA370D"/>
    <w:rsid w:val="00AB23EE"/>
    <w:rsid w:val="00AF2E39"/>
    <w:rsid w:val="00AF47A6"/>
    <w:rsid w:val="00B01809"/>
    <w:rsid w:val="00B17B59"/>
    <w:rsid w:val="00B24A3C"/>
    <w:rsid w:val="00B371BA"/>
    <w:rsid w:val="00B60AED"/>
    <w:rsid w:val="00B96A19"/>
    <w:rsid w:val="00BC286F"/>
    <w:rsid w:val="00BF643F"/>
    <w:rsid w:val="00C03C00"/>
    <w:rsid w:val="00C06F8F"/>
    <w:rsid w:val="00C45290"/>
    <w:rsid w:val="00C458B3"/>
    <w:rsid w:val="00C45BB3"/>
    <w:rsid w:val="00C67C93"/>
    <w:rsid w:val="00C776AF"/>
    <w:rsid w:val="00CB3233"/>
    <w:rsid w:val="00CE0889"/>
    <w:rsid w:val="00CF41DF"/>
    <w:rsid w:val="00D02932"/>
    <w:rsid w:val="00D07BC9"/>
    <w:rsid w:val="00D13115"/>
    <w:rsid w:val="00D253E7"/>
    <w:rsid w:val="00D34E45"/>
    <w:rsid w:val="00D357B4"/>
    <w:rsid w:val="00D377A8"/>
    <w:rsid w:val="00D41203"/>
    <w:rsid w:val="00D4391E"/>
    <w:rsid w:val="00D44CB8"/>
    <w:rsid w:val="00D46E24"/>
    <w:rsid w:val="00DC0DFE"/>
    <w:rsid w:val="00DC3157"/>
    <w:rsid w:val="00DD0BE2"/>
    <w:rsid w:val="00E4700A"/>
    <w:rsid w:val="00E71991"/>
    <w:rsid w:val="00E83F09"/>
    <w:rsid w:val="00E840FC"/>
    <w:rsid w:val="00EC76A7"/>
    <w:rsid w:val="00EE6488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AB72-3F37-4D87-9ABD-0653B643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1085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3</cp:revision>
  <cp:lastPrinted>2019-12-23T13:45:00Z</cp:lastPrinted>
  <dcterms:created xsi:type="dcterms:W3CDTF">2022-04-01T11:28:00Z</dcterms:created>
  <dcterms:modified xsi:type="dcterms:W3CDTF">2022-04-01T11:41:00Z</dcterms:modified>
</cp:coreProperties>
</file>